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5FE00" w14:textId="4CE9A0CF" w:rsidR="000B3C58" w:rsidRPr="000B3C58" w:rsidRDefault="000B3C58" w:rsidP="000B3C58">
      <w:pPr>
        <w:ind w:firstLine="0"/>
      </w:pPr>
      <w:bookmarkStart w:id="0" w:name="_GoBack"/>
      <w:r>
        <w:rPr>
          <w:noProof/>
        </w:rPr>
        <w:drawing>
          <wp:inline distT="0" distB="0" distL="0" distR="0" wp14:anchorId="429030FB" wp14:editId="26D29A11">
            <wp:extent cx="5495050" cy="7766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1A005OV2GH59NV9RSBKOAQP5JQ6PM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27" cy="77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3C58" w:rsidRPr="000B3C58" w:rsidSect="00DA159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43F"/>
    <w:rsid w:val="000B3C58"/>
    <w:rsid w:val="0037443F"/>
    <w:rsid w:val="00390DBD"/>
    <w:rsid w:val="003B4B56"/>
    <w:rsid w:val="00825B6B"/>
    <w:rsid w:val="00840751"/>
    <w:rsid w:val="00873135"/>
    <w:rsid w:val="00DA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A032F0"/>
  <w15:chartTrackingRefBased/>
  <w15:docId w15:val="{FE6033CD-0A37-094F-B7BE-A90FE2FB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40751"/>
    <w:pPr>
      <w:ind w:firstLine="709"/>
      <w:jc w:val="both"/>
    </w:pPr>
    <w:rPr>
      <w:rFonts w:ascii="Times" w:hAnsi="Times"/>
    </w:rPr>
  </w:style>
  <w:style w:type="paragraph" w:styleId="1">
    <w:name w:val="heading 1"/>
    <w:basedOn w:val="a"/>
    <w:next w:val="a"/>
    <w:link w:val="10"/>
    <w:uiPriority w:val="9"/>
    <w:qFormat/>
    <w:rsid w:val="00840751"/>
    <w:pPr>
      <w:keepNext/>
      <w:keepLines/>
      <w:spacing w:before="120" w:after="120"/>
      <w:outlineLvl w:val="0"/>
    </w:pPr>
    <w:rPr>
      <w:rFonts w:eastAsiaTheme="majorEastAsia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0751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751"/>
    <w:rPr>
      <w:rFonts w:ascii="Times" w:eastAsiaTheme="majorEastAsia" w:hAnsi="Times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40751"/>
    <w:rPr>
      <w:rFonts w:ascii="Times" w:eastAsiaTheme="majorEastAsia" w:hAnsi="Times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onderos/Library/Group%20Containers/UBF8T346G9.Office/User%20Content.localized/Templates.localized/MYDOT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MYDOT.dotx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2021-09-29T12:40:00Z</cp:lastPrinted>
  <dcterms:created xsi:type="dcterms:W3CDTF">2021-09-27T16:32:00Z</dcterms:created>
  <dcterms:modified xsi:type="dcterms:W3CDTF">2024-01-12T23:59:00Z</dcterms:modified>
</cp:coreProperties>
</file>